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BF" w:rsidRDefault="008E4E7D" w:rsidP="00F367BF">
      <w:pPr>
        <w:spacing w:line="20" w:lineRule="exact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24.55pt;width:595.2pt;height:812.05pt;z-index:-251657216;mso-position-horizontal-relative:page;mso-position-vertical-relative:page">
            <v:imagedata r:id="rId6" o:title="64E6508231AD4DDB9F091D23A007DC59"/>
            <w10:wrap anchorx="page" anchory="page"/>
          </v:shape>
        </w:pict>
      </w:r>
      <w:bookmarkEnd w:id="0"/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8.15pt;margin-top:-19.85pt;width:220.5pt;height:51.75pt;z-index:251660288">
            <v:textbox>
              <w:txbxContent>
                <w:p w:rsidR="008E4E7D" w:rsidRPr="008E4E7D" w:rsidRDefault="008E4E7D" w:rsidP="008E4E7D">
                  <w:pPr>
                    <w:jc w:val="center"/>
                    <w:rPr>
                      <w:rFonts w:ascii="Algerian" w:hAnsi="Algerian"/>
                      <w:sz w:val="56"/>
                      <w:szCs w:val="56"/>
                      <w:lang w:val="fr-FR"/>
                    </w:rPr>
                  </w:pPr>
                  <w:r w:rsidRPr="008E4E7D">
                    <w:rPr>
                      <w:rFonts w:ascii="Algerian" w:hAnsi="Algerian"/>
                      <w:sz w:val="56"/>
                      <w:szCs w:val="56"/>
                      <w:lang w:val="fr-FR"/>
                    </w:rPr>
                    <w:t>PROGRAMME</w:t>
                  </w:r>
                </w:p>
              </w:txbxContent>
            </v:textbox>
          </v:shape>
        </w:pict>
      </w:r>
    </w:p>
    <w:p w:rsidR="00C70DFD" w:rsidRPr="00F367BF" w:rsidRDefault="00C70DFD" w:rsidP="00F367BF"/>
    <w:sectPr w:rsidR="00C70DFD" w:rsidRPr="00F367BF" w:rsidSect="001F2415">
      <w:pgSz w:w="11904" w:h="16836"/>
      <w:pgMar w:top="1417" w:right="1417" w:bottom="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367BF"/>
    <w:rsid w:val="001C1948"/>
    <w:rsid w:val="00386532"/>
    <w:rsid w:val="004B7B05"/>
    <w:rsid w:val="00666761"/>
    <w:rsid w:val="006F5B77"/>
    <w:rsid w:val="00703D64"/>
    <w:rsid w:val="0080022F"/>
    <w:rsid w:val="008E4E7D"/>
    <w:rsid w:val="009C3716"/>
    <w:rsid w:val="00A52CDC"/>
    <w:rsid w:val="00BB5D2E"/>
    <w:rsid w:val="00C70DFD"/>
    <w:rsid w:val="00CF700A"/>
    <w:rsid w:val="00D6275E"/>
    <w:rsid w:val="00F07AC9"/>
    <w:rsid w:val="00F3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oda%20PDF%202011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964C9-DC8E-446D-AE0C-BC07F606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2012-05-16T14:19:00Z</dcterms:created>
  <dcterms:modified xsi:type="dcterms:W3CDTF">2012-05-16T14:24:00Z</dcterms:modified>
</cp:coreProperties>
</file>